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EFC26B" w14:textId="62913591" w:rsidR="00966800" w:rsidRPr="00757A30" w:rsidRDefault="00691C22" w:rsidP="00971B90">
      <w:pPr>
        <w:pStyle w:val="Titolo1"/>
        <w:ind w:left="-142" w:firstLine="142"/>
        <w:rPr>
          <w:rFonts w:ascii="Avenir LT Std 55 Roman" w:hAnsi="Avenir LT Std 55 Roman"/>
          <w:b/>
          <w:bCs/>
          <w:sz w:val="36"/>
          <w:szCs w:val="36"/>
          <w:lang w:val="it-IT"/>
        </w:rPr>
      </w:pPr>
      <w:r w:rsidRPr="00757A30">
        <w:rPr>
          <w:rFonts w:ascii="Avenir LT Std 55 Roman" w:hAnsi="Avenir LT Std 55 Roman"/>
          <w:b/>
          <w:bCs/>
          <w:sz w:val="36"/>
          <w:szCs w:val="36"/>
          <w:lang w:val="it-IT"/>
        </w:rPr>
        <w:t xml:space="preserve">FORMULARIO MEDICO ANNO SCOUT </w:t>
      </w:r>
      <w:r w:rsidR="006D5612">
        <w:rPr>
          <w:rFonts w:ascii="Avenir LT Std 55 Roman" w:hAnsi="Avenir LT Std 55 Roman"/>
          <w:b/>
          <w:bCs/>
          <w:sz w:val="36"/>
          <w:szCs w:val="36"/>
          <w:lang w:val="it-IT"/>
        </w:rPr>
        <w:t>2026-2027</w:t>
      </w:r>
    </w:p>
    <w:p w14:paraId="03F6153D" w14:textId="1681A58D" w:rsidR="00971B90" w:rsidRPr="00757A30" w:rsidRDefault="00691C22" w:rsidP="00691C2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Informazioni sul partecipante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109"/>
      </w:tblGrid>
      <w:tr w:rsidR="00691C22" w:rsidRPr="00757A30" w14:paraId="76C5C49B" w14:textId="77777777" w:rsidTr="00691C22">
        <w:tc>
          <w:tcPr>
            <w:tcW w:w="2122" w:type="dxa"/>
          </w:tcPr>
          <w:p w14:paraId="5D43A768" w14:textId="67D018B8" w:rsidR="00691C22" w:rsidRPr="00757A30" w:rsidRDefault="00691C22" w:rsidP="00691C22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Nome e Cognome:</w:t>
            </w:r>
          </w:p>
        </w:tc>
        <w:tc>
          <w:tcPr>
            <w:tcW w:w="7109" w:type="dxa"/>
          </w:tcPr>
          <w:p w14:paraId="077A3812" w14:textId="2AA7D0ED" w:rsidR="00691C22" w:rsidRPr="00757A30" w:rsidRDefault="00691C22" w:rsidP="00691C22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0" w:name="Testo5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0"/>
          </w:p>
        </w:tc>
      </w:tr>
      <w:tr w:rsidR="00691C22" w:rsidRPr="00757A30" w14:paraId="1404A386" w14:textId="77777777" w:rsidTr="00691C22">
        <w:tc>
          <w:tcPr>
            <w:tcW w:w="2122" w:type="dxa"/>
          </w:tcPr>
          <w:p w14:paraId="1C1465BF" w14:textId="1A2A6778" w:rsidR="00691C22" w:rsidRPr="00757A30" w:rsidRDefault="00691C22" w:rsidP="00691C22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Data di nascita:</w:t>
            </w:r>
          </w:p>
        </w:tc>
        <w:tc>
          <w:tcPr>
            <w:tcW w:w="7109" w:type="dxa"/>
          </w:tcPr>
          <w:p w14:paraId="55901864" w14:textId="66EC3509" w:rsidR="00691C22" w:rsidRPr="00757A30" w:rsidRDefault="00691C22" w:rsidP="00691C22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1" w:name="Testo3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"/>
          </w:p>
        </w:tc>
      </w:tr>
      <w:tr w:rsidR="00691C22" w:rsidRPr="00757A30" w14:paraId="26BBE43B" w14:textId="77777777" w:rsidTr="00691C22">
        <w:tc>
          <w:tcPr>
            <w:tcW w:w="2122" w:type="dxa"/>
          </w:tcPr>
          <w:p w14:paraId="11021470" w14:textId="04144F14" w:rsidR="00691C22" w:rsidRPr="00757A30" w:rsidRDefault="00691C22" w:rsidP="00691C22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Indirizzo completo:</w:t>
            </w:r>
          </w:p>
        </w:tc>
        <w:tc>
          <w:tcPr>
            <w:tcW w:w="7109" w:type="dxa"/>
          </w:tcPr>
          <w:p w14:paraId="17D6CE7A" w14:textId="3E5FA00C" w:rsidR="00691C22" w:rsidRPr="00757A30" w:rsidRDefault="00691C22" w:rsidP="00691C22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2" w:name="Testo4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="00757A30"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="00757A30"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="00757A30"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="00757A30"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="00757A30"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2"/>
          </w:p>
        </w:tc>
      </w:tr>
    </w:tbl>
    <w:p w14:paraId="24B510CB" w14:textId="616BD249" w:rsidR="00966800" w:rsidRPr="00757A30" w:rsidRDefault="00691C22" w:rsidP="00691C2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Autorità parentale (papà e/o mamma)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109"/>
      </w:tblGrid>
      <w:tr w:rsidR="00691C22" w:rsidRPr="00757A30" w14:paraId="169DD55F" w14:textId="77777777" w:rsidTr="005D1E5B">
        <w:tc>
          <w:tcPr>
            <w:tcW w:w="2122" w:type="dxa"/>
          </w:tcPr>
          <w:p w14:paraId="4408F2BA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Nome e Cognome:</w:t>
            </w:r>
          </w:p>
        </w:tc>
        <w:tc>
          <w:tcPr>
            <w:tcW w:w="7109" w:type="dxa"/>
          </w:tcPr>
          <w:p w14:paraId="265499D2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22614731" w14:textId="77777777" w:rsidTr="005D1E5B">
        <w:tc>
          <w:tcPr>
            <w:tcW w:w="2122" w:type="dxa"/>
          </w:tcPr>
          <w:p w14:paraId="400F6D50" w14:textId="712C21B5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Telefono:</w:t>
            </w:r>
          </w:p>
        </w:tc>
        <w:tc>
          <w:tcPr>
            <w:tcW w:w="7109" w:type="dxa"/>
          </w:tcPr>
          <w:p w14:paraId="2AE15AB3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</w:tbl>
    <w:p w14:paraId="07BAD1FA" w14:textId="2EADA773" w:rsidR="00691C22" w:rsidRPr="00757A30" w:rsidRDefault="00691C22" w:rsidP="00691C2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Persona di contatto in caso d’emergenza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104"/>
      </w:tblGrid>
      <w:tr w:rsidR="00691C22" w:rsidRPr="00757A30" w14:paraId="59D043C9" w14:textId="77777777" w:rsidTr="00691C22">
        <w:tc>
          <w:tcPr>
            <w:tcW w:w="2127" w:type="dxa"/>
          </w:tcPr>
          <w:p w14:paraId="25162635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Nome e Cognome:</w:t>
            </w:r>
          </w:p>
        </w:tc>
        <w:tc>
          <w:tcPr>
            <w:tcW w:w="7104" w:type="dxa"/>
          </w:tcPr>
          <w:p w14:paraId="5DC4968B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223A2CFE" w14:textId="77777777" w:rsidTr="00691C22">
        <w:tc>
          <w:tcPr>
            <w:tcW w:w="2127" w:type="dxa"/>
          </w:tcPr>
          <w:p w14:paraId="15866D68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Indirizzo completo:</w:t>
            </w:r>
          </w:p>
        </w:tc>
        <w:tc>
          <w:tcPr>
            <w:tcW w:w="7104" w:type="dxa"/>
          </w:tcPr>
          <w:p w14:paraId="611FF656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7C96703D" w14:textId="77777777" w:rsidTr="00691C22">
        <w:tc>
          <w:tcPr>
            <w:tcW w:w="2127" w:type="dxa"/>
          </w:tcPr>
          <w:p w14:paraId="4058CC69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  <w:tc>
          <w:tcPr>
            <w:tcW w:w="7104" w:type="dxa"/>
          </w:tcPr>
          <w:p w14:paraId="29A6BC66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</w:tr>
      <w:tr w:rsidR="00691C22" w:rsidRPr="00757A30" w14:paraId="49E77F53" w14:textId="77777777" w:rsidTr="00691C22">
        <w:tc>
          <w:tcPr>
            <w:tcW w:w="2127" w:type="dxa"/>
          </w:tcPr>
          <w:p w14:paraId="29DCF1B9" w14:textId="0DDD8CC0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Telefono mobile:</w:t>
            </w:r>
          </w:p>
        </w:tc>
        <w:tc>
          <w:tcPr>
            <w:tcW w:w="7104" w:type="dxa"/>
          </w:tcPr>
          <w:p w14:paraId="1C321F4D" w14:textId="1E950623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3" w:name="Testo6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3"/>
          </w:p>
        </w:tc>
      </w:tr>
      <w:tr w:rsidR="00691C22" w:rsidRPr="00757A30" w14:paraId="0E2E67E0" w14:textId="77777777" w:rsidTr="00691C22">
        <w:tc>
          <w:tcPr>
            <w:tcW w:w="2127" w:type="dxa"/>
          </w:tcPr>
          <w:p w14:paraId="355CE2CE" w14:textId="46885750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Telefono fisso:</w:t>
            </w:r>
          </w:p>
        </w:tc>
        <w:tc>
          <w:tcPr>
            <w:tcW w:w="7104" w:type="dxa"/>
          </w:tcPr>
          <w:p w14:paraId="4775D30D" w14:textId="0BF9F4B8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4" w:name="Testo7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4"/>
          </w:p>
        </w:tc>
      </w:tr>
    </w:tbl>
    <w:p w14:paraId="778A854E" w14:textId="2B84C1FA" w:rsidR="00691C22" w:rsidRPr="00757A30" w:rsidRDefault="00691C22" w:rsidP="00691C2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Cassa malati del partecipante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109"/>
      </w:tblGrid>
      <w:tr w:rsidR="00691C22" w:rsidRPr="00757A30" w14:paraId="607AF17F" w14:textId="77777777" w:rsidTr="005D1E5B">
        <w:tc>
          <w:tcPr>
            <w:tcW w:w="2122" w:type="dxa"/>
          </w:tcPr>
          <w:p w14:paraId="1828FB19" w14:textId="6823884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Cassa malati:</w:t>
            </w:r>
          </w:p>
        </w:tc>
        <w:tc>
          <w:tcPr>
            <w:tcW w:w="7109" w:type="dxa"/>
          </w:tcPr>
          <w:p w14:paraId="7735A800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2286172E" w14:textId="77777777" w:rsidTr="005D1E5B">
        <w:tc>
          <w:tcPr>
            <w:tcW w:w="2122" w:type="dxa"/>
          </w:tcPr>
          <w:p w14:paraId="678F8BBF" w14:textId="77515A2C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Numero carta:</w:t>
            </w:r>
          </w:p>
        </w:tc>
        <w:tc>
          <w:tcPr>
            <w:tcW w:w="7109" w:type="dxa"/>
          </w:tcPr>
          <w:p w14:paraId="08F10CD6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13F5A687" w14:textId="77777777" w:rsidTr="005D1E5B">
        <w:tc>
          <w:tcPr>
            <w:tcW w:w="2122" w:type="dxa"/>
          </w:tcPr>
          <w:p w14:paraId="0D340459" w14:textId="56DB725F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Numero AVS:</w:t>
            </w:r>
          </w:p>
        </w:tc>
        <w:tc>
          <w:tcPr>
            <w:tcW w:w="7109" w:type="dxa"/>
          </w:tcPr>
          <w:p w14:paraId="1F978C7F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</w:tbl>
    <w:p w14:paraId="33A71B98" w14:textId="72B32FE9" w:rsidR="00691C22" w:rsidRPr="00757A30" w:rsidRDefault="00691C22" w:rsidP="00691C2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Medico del partecipante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30"/>
        <w:gridCol w:w="6679"/>
      </w:tblGrid>
      <w:tr w:rsidR="00691C22" w:rsidRPr="00757A30" w14:paraId="622522B3" w14:textId="77777777" w:rsidTr="005D1E5B">
        <w:tc>
          <w:tcPr>
            <w:tcW w:w="2122" w:type="dxa"/>
          </w:tcPr>
          <w:p w14:paraId="2CDA5AC8" w14:textId="5576F258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Nome e Cognome:</w:t>
            </w:r>
          </w:p>
        </w:tc>
        <w:tc>
          <w:tcPr>
            <w:tcW w:w="7109" w:type="dxa"/>
            <w:gridSpan w:val="2"/>
          </w:tcPr>
          <w:p w14:paraId="4FD965D9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75A07D76" w14:textId="77777777" w:rsidTr="005D1E5B">
        <w:tc>
          <w:tcPr>
            <w:tcW w:w="2122" w:type="dxa"/>
          </w:tcPr>
          <w:p w14:paraId="45B12A4F" w14:textId="11D93946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Indirizzo completo:</w:t>
            </w:r>
          </w:p>
        </w:tc>
        <w:tc>
          <w:tcPr>
            <w:tcW w:w="7109" w:type="dxa"/>
            <w:gridSpan w:val="2"/>
          </w:tcPr>
          <w:p w14:paraId="38B0E726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691C22" w:rsidRPr="00757A30" w14:paraId="5E26C796" w14:textId="77777777" w:rsidTr="005D1E5B">
        <w:tc>
          <w:tcPr>
            <w:tcW w:w="2122" w:type="dxa"/>
          </w:tcPr>
          <w:p w14:paraId="0240D9B2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  <w:tc>
          <w:tcPr>
            <w:tcW w:w="7109" w:type="dxa"/>
            <w:gridSpan w:val="2"/>
          </w:tcPr>
          <w:p w14:paraId="0CEC3E82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</w:tr>
      <w:tr w:rsidR="00691C22" w:rsidRPr="00757A30" w14:paraId="3122D725" w14:textId="77777777" w:rsidTr="00691C22">
        <w:tc>
          <w:tcPr>
            <w:tcW w:w="2552" w:type="dxa"/>
            <w:gridSpan w:val="2"/>
          </w:tcPr>
          <w:p w14:paraId="28F9FDD9" w14:textId="30BC693A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Telefono studio medico:</w:t>
            </w:r>
          </w:p>
        </w:tc>
        <w:tc>
          <w:tcPr>
            <w:tcW w:w="6679" w:type="dxa"/>
          </w:tcPr>
          <w:p w14:paraId="198C298D" w14:textId="77777777" w:rsidR="00691C22" w:rsidRPr="00757A30" w:rsidRDefault="00691C22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</w:tbl>
    <w:p w14:paraId="5E44B41B" w14:textId="7C4FC923" w:rsidR="0037300D" w:rsidRPr="00757A30" w:rsidRDefault="00691C22" w:rsidP="00691C2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Informazioni sullo stato di salute del partecipante</w:t>
      </w:r>
    </w:p>
    <w:tbl>
      <w:tblPr>
        <w:tblStyle w:val="Grigliatabell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992"/>
        <w:gridCol w:w="992"/>
        <w:gridCol w:w="3991"/>
      </w:tblGrid>
      <w:tr w:rsidR="0037300D" w:rsidRPr="00757A30" w14:paraId="07B19540" w14:textId="77777777" w:rsidTr="0037300D">
        <w:tc>
          <w:tcPr>
            <w:tcW w:w="4238" w:type="dxa"/>
            <w:gridSpan w:val="2"/>
          </w:tcPr>
          <w:p w14:paraId="66D698AA" w14:textId="460F13D6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Malattie recenti (malattie croniche, asma, …):</w:t>
            </w:r>
          </w:p>
        </w:tc>
        <w:tc>
          <w:tcPr>
            <w:tcW w:w="992" w:type="dxa"/>
          </w:tcPr>
          <w:p w14:paraId="51AB9C15" w14:textId="190B019B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1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5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3991" w:type="dxa"/>
          </w:tcPr>
          <w:p w14:paraId="3F8FB8CE" w14:textId="672EA79E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2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6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Si, specificare 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" w:name="Testo8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7"/>
          </w:p>
        </w:tc>
      </w:tr>
      <w:tr w:rsidR="0037300D" w:rsidRPr="00757A30" w14:paraId="11F45873" w14:textId="77777777" w:rsidTr="0037300D">
        <w:tc>
          <w:tcPr>
            <w:tcW w:w="9221" w:type="dxa"/>
            <w:gridSpan w:val="4"/>
          </w:tcPr>
          <w:p w14:paraId="59725359" w14:textId="77777777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</w:tr>
      <w:tr w:rsidR="0037300D" w:rsidRPr="00757A30" w14:paraId="24107AE5" w14:textId="77777777" w:rsidTr="0037300D">
        <w:tc>
          <w:tcPr>
            <w:tcW w:w="3246" w:type="dxa"/>
          </w:tcPr>
          <w:p w14:paraId="65F1E275" w14:textId="2849739A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Allergie o intollerante alimentari:</w:t>
            </w:r>
          </w:p>
        </w:tc>
        <w:tc>
          <w:tcPr>
            <w:tcW w:w="992" w:type="dxa"/>
          </w:tcPr>
          <w:p w14:paraId="0B898291" w14:textId="2F8C8F95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3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8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4983" w:type="dxa"/>
            <w:gridSpan w:val="2"/>
          </w:tcPr>
          <w:p w14:paraId="3562A2E8" w14:textId="4E9D1943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4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9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Si, specificare e allegare il certificato medico</w:t>
            </w:r>
          </w:p>
        </w:tc>
      </w:tr>
      <w:tr w:rsidR="0037300D" w:rsidRPr="00757A30" w14:paraId="6BAC1E16" w14:textId="77777777" w:rsidTr="00270039">
        <w:tc>
          <w:tcPr>
            <w:tcW w:w="9221" w:type="dxa"/>
            <w:gridSpan w:val="4"/>
          </w:tcPr>
          <w:p w14:paraId="698D4565" w14:textId="36F5C442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10" w:name="Testo9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0"/>
          </w:p>
        </w:tc>
      </w:tr>
    </w:tbl>
    <w:p w14:paraId="1C25E18A" w14:textId="69B059D9" w:rsidR="0037300D" w:rsidRPr="00757A30" w:rsidRDefault="0037300D" w:rsidP="0037300D">
      <w:pPr>
        <w:rPr>
          <w:lang w:val="it-IT"/>
        </w:rPr>
      </w:pPr>
    </w:p>
    <w:p w14:paraId="2D73D504" w14:textId="77777777" w:rsidR="0037300D" w:rsidRPr="00757A30" w:rsidRDefault="0037300D">
      <w:pPr>
        <w:spacing w:after="0" w:line="240" w:lineRule="auto"/>
        <w:ind w:left="0" w:right="0" w:firstLine="0"/>
        <w:jc w:val="left"/>
        <w:rPr>
          <w:lang w:val="it-IT"/>
        </w:rPr>
      </w:pPr>
      <w:r w:rsidRPr="00757A30">
        <w:rPr>
          <w:lang w:val="it-IT"/>
        </w:rPr>
        <w:br w:type="page"/>
      </w:r>
    </w:p>
    <w:p w14:paraId="1333F50F" w14:textId="2FE23774" w:rsidR="0037300D" w:rsidRPr="00757A30" w:rsidRDefault="0037300D" w:rsidP="0037300D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lastRenderedPageBreak/>
        <w:t>Malattie infettive avute</w:t>
      </w:r>
    </w:p>
    <w:tbl>
      <w:tblPr>
        <w:tblStyle w:val="Grigliatabell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5"/>
        <w:gridCol w:w="657"/>
        <w:gridCol w:w="709"/>
        <w:gridCol w:w="147"/>
        <w:gridCol w:w="136"/>
        <w:gridCol w:w="657"/>
        <w:gridCol w:w="52"/>
        <w:gridCol w:w="147"/>
        <w:gridCol w:w="2106"/>
        <w:gridCol w:w="2310"/>
      </w:tblGrid>
      <w:tr w:rsidR="0037300D" w:rsidRPr="00757A30" w14:paraId="7657D29E" w14:textId="77777777" w:rsidTr="00C043ED">
        <w:tc>
          <w:tcPr>
            <w:tcW w:w="2305" w:type="dxa"/>
          </w:tcPr>
          <w:p w14:paraId="5E058B1A" w14:textId="652358F8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5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1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Morbillo</w:t>
            </w:r>
          </w:p>
        </w:tc>
        <w:tc>
          <w:tcPr>
            <w:tcW w:w="2306" w:type="dxa"/>
            <w:gridSpan w:val="5"/>
          </w:tcPr>
          <w:p w14:paraId="15B65EA8" w14:textId="68B74C45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6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2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Orecchioni</w:t>
            </w:r>
          </w:p>
        </w:tc>
        <w:tc>
          <w:tcPr>
            <w:tcW w:w="2305" w:type="dxa"/>
            <w:gridSpan w:val="3"/>
          </w:tcPr>
          <w:p w14:paraId="105A1053" w14:textId="2CE9B35E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7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3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Varicella</w:t>
            </w:r>
          </w:p>
        </w:tc>
        <w:tc>
          <w:tcPr>
            <w:tcW w:w="2310" w:type="dxa"/>
          </w:tcPr>
          <w:p w14:paraId="6A3109F4" w14:textId="1044432A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8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4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Rosolia</w:t>
            </w:r>
          </w:p>
        </w:tc>
      </w:tr>
      <w:tr w:rsidR="0037300D" w:rsidRPr="00757A30" w14:paraId="66BC4403" w14:textId="77777777" w:rsidTr="00C043ED">
        <w:tc>
          <w:tcPr>
            <w:tcW w:w="2962" w:type="dxa"/>
            <w:gridSpan w:val="2"/>
          </w:tcPr>
          <w:p w14:paraId="3D959C6D" w14:textId="78D6B95F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Vaccinazione contro il tetano:</w:t>
            </w:r>
          </w:p>
        </w:tc>
        <w:tc>
          <w:tcPr>
            <w:tcW w:w="992" w:type="dxa"/>
            <w:gridSpan w:val="3"/>
          </w:tcPr>
          <w:p w14:paraId="7A837E4F" w14:textId="6F4CF4FD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9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5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5272" w:type="dxa"/>
            <w:gridSpan w:val="5"/>
          </w:tcPr>
          <w:p w14:paraId="21918587" w14:textId="71B817AB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0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6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Si, anno dell’ultimo richiamo: 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7" w:name="Testo10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7"/>
          </w:p>
        </w:tc>
      </w:tr>
      <w:tr w:rsidR="0037300D" w:rsidRPr="00757A30" w14:paraId="05C56B27" w14:textId="77777777" w:rsidTr="00C043ED">
        <w:tc>
          <w:tcPr>
            <w:tcW w:w="3671" w:type="dxa"/>
            <w:gridSpan w:val="3"/>
          </w:tcPr>
          <w:p w14:paraId="63075A6D" w14:textId="76DDCE67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Vaccinazione contro le zecche (FSME):</w:t>
            </w:r>
          </w:p>
        </w:tc>
        <w:tc>
          <w:tcPr>
            <w:tcW w:w="992" w:type="dxa"/>
            <w:gridSpan w:val="4"/>
          </w:tcPr>
          <w:p w14:paraId="2C24EF9A" w14:textId="282D0895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4563" w:type="dxa"/>
            <w:gridSpan w:val="3"/>
          </w:tcPr>
          <w:p w14:paraId="20089EEB" w14:textId="756D0079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Si, anno dell’ultimo richiamo: 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37300D" w:rsidRPr="00757A30" w14:paraId="5CFE13AB" w14:textId="77777777" w:rsidTr="00C043ED">
        <w:tc>
          <w:tcPr>
            <w:tcW w:w="3671" w:type="dxa"/>
            <w:gridSpan w:val="3"/>
          </w:tcPr>
          <w:p w14:paraId="10A3A39C" w14:textId="77777777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gridSpan w:val="4"/>
          </w:tcPr>
          <w:p w14:paraId="70C841A1" w14:textId="77777777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  <w:tc>
          <w:tcPr>
            <w:tcW w:w="4563" w:type="dxa"/>
            <w:gridSpan w:val="3"/>
          </w:tcPr>
          <w:p w14:paraId="4D8AB2E7" w14:textId="77777777" w:rsidR="0037300D" w:rsidRPr="00757A30" w:rsidRDefault="0037300D" w:rsidP="0037300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</w:tr>
      <w:tr w:rsidR="00C043ED" w:rsidRPr="00757A30" w14:paraId="3AB0D2C7" w14:textId="77777777" w:rsidTr="00C043ED">
        <w:tc>
          <w:tcPr>
            <w:tcW w:w="3818" w:type="dxa"/>
            <w:gridSpan w:val="4"/>
          </w:tcPr>
          <w:p w14:paraId="3684C2B6" w14:textId="64AF4BB3" w:rsidR="00C043ED" w:rsidRPr="00757A30" w:rsidRDefault="00C043ED" w:rsidP="00C043E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Assume regolarmente dei medicamenti:</w:t>
            </w:r>
          </w:p>
        </w:tc>
        <w:tc>
          <w:tcPr>
            <w:tcW w:w="992" w:type="dxa"/>
            <w:gridSpan w:val="4"/>
          </w:tcPr>
          <w:p w14:paraId="1E2E8B33" w14:textId="7C1F5B0F" w:rsidR="00C043ED" w:rsidRPr="00757A30" w:rsidRDefault="00C043ED" w:rsidP="00C043E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4416" w:type="dxa"/>
            <w:gridSpan w:val="2"/>
          </w:tcPr>
          <w:p w14:paraId="7A9ED726" w14:textId="6099219F" w:rsidR="00C043ED" w:rsidRPr="00757A30" w:rsidRDefault="00C043ED" w:rsidP="00C043E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Si, (Quale? Come?) 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C043ED" w:rsidRPr="00757A30" w14:paraId="24ABE567" w14:textId="77777777" w:rsidTr="00C043ED">
        <w:tc>
          <w:tcPr>
            <w:tcW w:w="9226" w:type="dxa"/>
            <w:gridSpan w:val="10"/>
          </w:tcPr>
          <w:p w14:paraId="0A20BAD3" w14:textId="2CD4F133" w:rsidR="00C043ED" w:rsidRPr="00757A30" w:rsidRDefault="00C043ED" w:rsidP="00C043E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8" w:name="Testo11"/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bookmarkEnd w:id="18"/>
          </w:p>
        </w:tc>
      </w:tr>
      <w:tr w:rsidR="00C043ED" w:rsidRPr="00757A30" w14:paraId="43CEC999" w14:textId="77777777" w:rsidTr="00C043ED">
        <w:tc>
          <w:tcPr>
            <w:tcW w:w="9226" w:type="dxa"/>
            <w:gridSpan w:val="10"/>
          </w:tcPr>
          <w:p w14:paraId="332594EB" w14:textId="77777777" w:rsidR="00C043ED" w:rsidRPr="00757A30" w:rsidRDefault="00C043ED" w:rsidP="00C043ED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</w:p>
        </w:tc>
      </w:tr>
      <w:tr w:rsidR="00C043ED" w:rsidRPr="00757A30" w14:paraId="4F25D7D0" w14:textId="77777777" w:rsidTr="00C043ED">
        <w:tc>
          <w:tcPr>
            <w:tcW w:w="3818" w:type="dxa"/>
            <w:gridSpan w:val="4"/>
          </w:tcPr>
          <w:p w14:paraId="036E9A18" w14:textId="2FFB291A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Assume al bisogno dei medicamenti:</w:t>
            </w:r>
          </w:p>
        </w:tc>
        <w:tc>
          <w:tcPr>
            <w:tcW w:w="992" w:type="dxa"/>
            <w:gridSpan w:val="4"/>
          </w:tcPr>
          <w:p w14:paraId="451A30B5" w14:textId="77777777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4416" w:type="dxa"/>
            <w:gridSpan w:val="2"/>
          </w:tcPr>
          <w:p w14:paraId="18CB6D1E" w14:textId="77777777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Si, (Quale? Come?) 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  <w:tr w:rsidR="00C043ED" w:rsidRPr="00757A30" w14:paraId="7FEFC518" w14:textId="77777777" w:rsidTr="00C043ED">
        <w:tc>
          <w:tcPr>
            <w:tcW w:w="9226" w:type="dxa"/>
            <w:gridSpan w:val="10"/>
          </w:tcPr>
          <w:p w14:paraId="79D51E13" w14:textId="77777777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FORMTEXT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 </w: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</w:p>
        </w:tc>
      </w:tr>
    </w:tbl>
    <w:p w14:paraId="2C99E2BE" w14:textId="38928740" w:rsidR="00C043ED" w:rsidRPr="00757A30" w:rsidRDefault="00C043ED" w:rsidP="00C043ED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right="57" w:firstLine="0"/>
        <w:rPr>
          <w:rFonts w:ascii="Avenir" w:eastAsia="Avenir" w:hAnsi="Avenir" w:cs="Avenir"/>
          <w:b/>
          <w:bCs/>
          <w:sz w:val="20"/>
          <w:szCs w:val="20"/>
          <w:lang w:val="it-IT"/>
        </w:rPr>
      </w:pPr>
      <w:r w:rsidRPr="00757A30">
        <w:rPr>
          <w:rFonts w:ascii="Avenir" w:eastAsia="Avenir" w:hAnsi="Avenir" w:cs="Avenir"/>
          <w:b/>
          <w:bCs/>
          <w:sz w:val="20"/>
          <w:szCs w:val="20"/>
          <w:lang w:val="it-IT"/>
        </w:rPr>
        <w:t>Altre informazioni</w:t>
      </w:r>
    </w:p>
    <w:tbl>
      <w:tblPr>
        <w:tblStyle w:val="Grigliatabell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8"/>
        <w:gridCol w:w="992"/>
        <w:gridCol w:w="1134"/>
        <w:gridCol w:w="1134"/>
        <w:gridCol w:w="2143"/>
      </w:tblGrid>
      <w:tr w:rsidR="00C043ED" w:rsidRPr="00757A30" w14:paraId="5F22B3B6" w14:textId="77777777" w:rsidTr="00757A30">
        <w:tc>
          <w:tcPr>
            <w:tcW w:w="5944" w:type="dxa"/>
            <w:gridSpan w:val="3"/>
          </w:tcPr>
          <w:p w14:paraId="269C6CCA" w14:textId="14F501C6" w:rsidR="00C043ED" w:rsidRPr="00757A30" w:rsidRDefault="00757A30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È in grado di galleggiare in acqua dove non si tocca con i pedi?</w:t>
            </w:r>
          </w:p>
        </w:tc>
        <w:tc>
          <w:tcPr>
            <w:tcW w:w="1134" w:type="dxa"/>
          </w:tcPr>
          <w:p w14:paraId="5A064C16" w14:textId="77777777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2143" w:type="dxa"/>
          </w:tcPr>
          <w:p w14:paraId="3EA1C581" w14:textId="1651D044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</w:t>
            </w:r>
          </w:p>
        </w:tc>
      </w:tr>
      <w:tr w:rsidR="00757A30" w:rsidRPr="00757A30" w14:paraId="4D85E81C" w14:textId="77777777" w:rsidTr="00757A30">
        <w:tc>
          <w:tcPr>
            <w:tcW w:w="3818" w:type="dxa"/>
          </w:tcPr>
          <w:p w14:paraId="394979AD" w14:textId="0B7BF80E" w:rsidR="00C043ED" w:rsidRPr="00757A30" w:rsidRDefault="00757A30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>Soffre di vertigini al vuoto o all’altezza?</w:t>
            </w:r>
          </w:p>
        </w:tc>
        <w:tc>
          <w:tcPr>
            <w:tcW w:w="992" w:type="dxa"/>
          </w:tcPr>
          <w:p w14:paraId="52CDA19C" w14:textId="77777777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No</w:t>
            </w:r>
          </w:p>
        </w:tc>
        <w:tc>
          <w:tcPr>
            <w:tcW w:w="4411" w:type="dxa"/>
            <w:gridSpan w:val="3"/>
          </w:tcPr>
          <w:p w14:paraId="35BDCD9E" w14:textId="5C429FE4" w:rsidR="00C043ED" w:rsidRPr="00757A30" w:rsidRDefault="00C043ED" w:rsidP="005D1E5B">
            <w:pPr>
              <w:spacing w:before="120" w:after="0" w:line="240" w:lineRule="auto"/>
              <w:ind w:left="0" w:right="57" w:firstLine="0"/>
              <w:rPr>
                <w:rFonts w:ascii="Avenir" w:eastAsia="Avenir" w:hAnsi="Avenir" w:cs="Avenir"/>
                <w:sz w:val="20"/>
                <w:szCs w:val="20"/>
                <w:lang w:val="it-IT"/>
              </w:rPr>
            </w:pP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instrText xml:space="preserve"> FORMCHECKBOX </w:instrText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separate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fldChar w:fldCharType="end"/>
            </w:r>
            <w:r w:rsidRPr="00757A30">
              <w:rPr>
                <w:rFonts w:ascii="Avenir" w:eastAsia="Avenir" w:hAnsi="Avenir" w:cs="Avenir"/>
                <w:sz w:val="20"/>
                <w:szCs w:val="20"/>
                <w:lang w:val="it-IT"/>
              </w:rPr>
              <w:t xml:space="preserve"> Si</w:t>
            </w:r>
          </w:p>
        </w:tc>
      </w:tr>
    </w:tbl>
    <w:p w14:paraId="05B3B35F" w14:textId="45909BE2" w:rsidR="00757A30" w:rsidRPr="00757A30" w:rsidRDefault="00757A30" w:rsidP="00757A30">
      <w:pPr>
        <w:spacing w:before="800"/>
        <w:ind w:left="11" w:right="57" w:hanging="11"/>
        <w:rPr>
          <w:lang w:val="it-IT"/>
        </w:rPr>
      </w:pPr>
      <w:r w:rsidRPr="00757A30">
        <w:rPr>
          <w:rFonts w:ascii="Avenir Book" w:hAnsi="Avenir Book"/>
          <w:sz w:val="20"/>
          <w:szCs w:val="20"/>
          <w:lang w:val="it-IT"/>
        </w:rPr>
        <w:t>Luogo e data:</w:t>
      </w:r>
      <w:r w:rsidRPr="00757A30">
        <w:rPr>
          <w:lang w:val="it-IT"/>
        </w:rPr>
        <w:t xml:space="preserve"> </w:t>
      </w:r>
      <w:r w:rsidRPr="00757A30">
        <w:rPr>
          <w:lang w:val="it-IT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9" w:name="Testo12"/>
      <w:r w:rsidRPr="00757A30">
        <w:rPr>
          <w:lang w:val="it-IT"/>
        </w:rPr>
        <w:instrText xml:space="preserve"> FORMTEXT </w:instrText>
      </w:r>
      <w:r w:rsidRPr="00757A30">
        <w:rPr>
          <w:lang w:val="it-IT"/>
        </w:rPr>
      </w:r>
      <w:r w:rsidRPr="00757A30">
        <w:rPr>
          <w:lang w:val="it-IT"/>
        </w:rPr>
        <w:fldChar w:fldCharType="separate"/>
      </w:r>
      <w:r w:rsidRPr="00757A30">
        <w:rPr>
          <w:lang w:val="it-IT"/>
        </w:rPr>
        <w:t> </w:t>
      </w:r>
      <w:r w:rsidRPr="00757A30">
        <w:rPr>
          <w:lang w:val="it-IT"/>
        </w:rPr>
        <w:t> </w:t>
      </w:r>
      <w:r w:rsidRPr="00757A30">
        <w:rPr>
          <w:lang w:val="it-IT"/>
        </w:rPr>
        <w:t> </w:t>
      </w:r>
      <w:r w:rsidRPr="00757A30">
        <w:rPr>
          <w:lang w:val="it-IT"/>
        </w:rPr>
        <w:t> </w:t>
      </w:r>
      <w:r w:rsidRPr="00757A30">
        <w:rPr>
          <w:lang w:val="it-IT"/>
        </w:rPr>
        <w:t> </w:t>
      </w:r>
      <w:r w:rsidRPr="00757A30">
        <w:rPr>
          <w:lang w:val="it-IT"/>
        </w:rPr>
        <w:fldChar w:fldCharType="end"/>
      </w:r>
      <w:bookmarkEnd w:id="19"/>
    </w:p>
    <w:p w14:paraId="19C7A242" w14:textId="7E372C98" w:rsidR="00757A30" w:rsidRPr="00757A30" w:rsidRDefault="00757A30" w:rsidP="00757A30">
      <w:pPr>
        <w:spacing w:before="800"/>
        <w:ind w:left="11" w:right="57" w:hanging="11"/>
        <w:rPr>
          <w:rFonts w:ascii="Avenir Book" w:hAnsi="Avenir Book"/>
          <w:sz w:val="20"/>
          <w:szCs w:val="20"/>
          <w:lang w:val="it-IT"/>
        </w:rPr>
      </w:pPr>
      <w:r w:rsidRPr="00757A30">
        <w:rPr>
          <w:rFonts w:ascii="Avenir Book" w:hAnsi="Avenir Book"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6BC9B" wp14:editId="6358A971">
                <wp:simplePos x="0" y="0"/>
                <wp:positionH relativeFrom="column">
                  <wp:posOffset>1698212</wp:posOffset>
                </wp:positionH>
                <wp:positionV relativeFrom="paragraph">
                  <wp:posOffset>627661</wp:posOffset>
                </wp:positionV>
                <wp:extent cx="3593804" cy="0"/>
                <wp:effectExtent l="0" t="0" r="13335" b="12700"/>
                <wp:wrapNone/>
                <wp:docPr id="2087353136" name="Connettore d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8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3C7C8" id="Connettore d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7pt,49.4pt" to="416.7pt,4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" strokecolor="black [3213]" strokeweight="1pt">
                <v:stroke joinstyle="miter"/>
              </v:line>
            </w:pict>
          </mc:Fallback>
        </mc:AlternateContent>
      </w:r>
      <w:r w:rsidRPr="00757A30">
        <w:rPr>
          <w:rFonts w:ascii="Avenir Book" w:hAnsi="Avenir Book"/>
          <w:sz w:val="20"/>
          <w:szCs w:val="20"/>
          <w:lang w:val="it-IT"/>
        </w:rPr>
        <w:t xml:space="preserve">Firma dell’autorità parentale: </w:t>
      </w:r>
    </w:p>
    <w:p w14:paraId="7208DC56" w14:textId="2F6071E2" w:rsidR="00757A30" w:rsidRPr="00757A30" w:rsidRDefault="00757A30" w:rsidP="00757A30">
      <w:pPr>
        <w:spacing w:before="800"/>
        <w:ind w:left="11" w:right="57" w:hanging="11"/>
        <w:rPr>
          <w:rFonts w:ascii="Avenir Book" w:hAnsi="Avenir Book"/>
          <w:b/>
          <w:bCs/>
          <w:sz w:val="20"/>
          <w:szCs w:val="20"/>
          <w:lang w:val="it-IT"/>
        </w:rPr>
      </w:pPr>
      <w:r w:rsidRPr="00757A30">
        <w:rPr>
          <w:rFonts w:ascii="Avenir Book" w:hAnsi="Avenir Book"/>
          <w:b/>
          <w:bCs/>
          <w:sz w:val="20"/>
          <w:szCs w:val="20"/>
          <w:lang w:val="it-IT"/>
        </w:rPr>
        <w:t>Nota bene:</w:t>
      </w:r>
    </w:p>
    <w:p w14:paraId="66C5BBDF" w14:textId="0E116646" w:rsidR="00757A30" w:rsidRPr="00757A30" w:rsidRDefault="00757A30" w:rsidP="00757A30">
      <w:pPr>
        <w:ind w:left="11" w:right="57" w:hanging="11"/>
        <w:rPr>
          <w:rFonts w:ascii="Avenir Book" w:hAnsi="Avenir Book"/>
          <w:color w:val="175BA5"/>
          <w:sz w:val="20"/>
          <w:szCs w:val="20"/>
          <w:lang w:val="it-IT"/>
        </w:rPr>
      </w:pPr>
      <w:r w:rsidRPr="00757A30">
        <w:rPr>
          <w:rFonts w:ascii="Avenir Book" w:hAnsi="Avenir Book" w:cstheme="majorHAnsi"/>
          <w:bCs/>
          <w:sz w:val="20"/>
          <w:szCs w:val="20"/>
          <w:lang w:val="it-IT"/>
        </w:rPr>
        <w:t>Le informazioni qui contenute saranno trattate con la massima riservatezza e saranno usate solo in caso di necessità. Alla fine dell’anno scout (dopo il campeggio estivo) il formulario verrà distrutto. Le assicurazioni malattia, infortuni e responsabilità civile sono a carico dei partecipanti. Con la propria firma, chi detiene l’autorità parentale conferma la correttezza e la completezza dei dati contenuti nel presente formulario medico e autorizza i capi e le akele della Sezione, in caso di emergenza, a intraprendere i passi necessari per dare avvio a cure mediche d’urgenza anche senza essere ulteriormente consultato/a. Se nel corso dell’anno scout dovessero esserci delle modifiche da apportare al presente formulario chiediamo a chi detiene l’autorità parentale di comunicarlo immediatamente al Capo Branca del/la proprio/a figlio/a.</w:t>
      </w:r>
    </w:p>
    <w:p w14:paraId="4FB99045" w14:textId="77777777" w:rsidR="00757A30" w:rsidRPr="00757A30" w:rsidRDefault="00757A30" w:rsidP="00757A30">
      <w:pPr>
        <w:spacing w:after="0"/>
        <w:ind w:left="11" w:right="57" w:hanging="11"/>
        <w:rPr>
          <w:rFonts w:ascii="Avenir Book" w:hAnsi="Avenir Book"/>
          <w:b/>
          <w:bCs/>
          <w:sz w:val="20"/>
          <w:szCs w:val="20"/>
          <w:lang w:val="it-IT"/>
        </w:rPr>
      </w:pPr>
    </w:p>
    <w:sectPr w:rsidR="00757A30" w:rsidRPr="00757A30" w:rsidSect="00691C22">
      <w:headerReference w:type="default" r:id="rId6"/>
      <w:footerReference w:type="even" r:id="rId7"/>
      <w:footerReference w:type="default" r:id="rId8"/>
      <w:pgSz w:w="11900" w:h="16840"/>
      <w:pgMar w:top="2389" w:right="1298" w:bottom="512" w:left="1361" w:header="482" w:footer="8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36E4DB" w14:textId="77777777" w:rsidR="00CD048D" w:rsidRDefault="00CD048D" w:rsidP="00BD77C5">
      <w:pPr>
        <w:spacing w:after="0" w:line="240" w:lineRule="auto"/>
      </w:pPr>
      <w:r>
        <w:separator/>
      </w:r>
    </w:p>
  </w:endnote>
  <w:endnote w:type="continuationSeparator" w:id="0">
    <w:p w14:paraId="408E3FBD" w14:textId="77777777" w:rsidR="00CD048D" w:rsidRDefault="00CD048D" w:rsidP="00BD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-175507559"/>
      <w:docPartObj>
        <w:docPartGallery w:val="Page Numbers (Bottom of Page)"/>
        <w:docPartUnique/>
      </w:docPartObj>
    </w:sdtPr>
    <w:sdtContent>
      <w:p w14:paraId="5F170FE2" w14:textId="77777777" w:rsidR="00A03390" w:rsidRDefault="00A03390" w:rsidP="00691C2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2C92D91" w14:textId="77777777" w:rsidR="00A03390" w:rsidRDefault="00A03390" w:rsidP="00A0339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1075236830"/>
      <w:docPartObj>
        <w:docPartGallery w:val="Page Numbers (Bottom of Page)"/>
        <w:docPartUnique/>
      </w:docPartObj>
    </w:sdtPr>
    <w:sdtContent>
      <w:p w14:paraId="644A7E5D" w14:textId="6B0866B8" w:rsidR="00691C22" w:rsidRDefault="00691C22" w:rsidP="00F634F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CEAAB44" w14:textId="77777777" w:rsidR="00A03390" w:rsidRDefault="00A03390" w:rsidP="00971B90">
    <w:pPr>
      <w:pStyle w:val="Pidipagin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31E449" w14:textId="77777777" w:rsidR="00CD048D" w:rsidRDefault="00CD048D" w:rsidP="00BD77C5">
      <w:pPr>
        <w:spacing w:after="0" w:line="240" w:lineRule="auto"/>
      </w:pPr>
      <w:r>
        <w:separator/>
      </w:r>
    </w:p>
  </w:footnote>
  <w:footnote w:type="continuationSeparator" w:id="0">
    <w:p w14:paraId="68154BC1" w14:textId="77777777" w:rsidR="00CD048D" w:rsidRDefault="00CD048D" w:rsidP="00BD7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Grigliatabella"/>
      <w:tblW w:w="1105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9214"/>
    </w:tblGrid>
    <w:tr w:rsidR="00971B90" w14:paraId="38BC4CA3" w14:textId="77777777" w:rsidTr="0009319F">
      <w:trPr>
        <w:trHeight w:val="479"/>
        <w:jc w:val="center"/>
      </w:trPr>
      <w:tc>
        <w:tcPr>
          <w:tcW w:w="1843" w:type="dxa"/>
          <w:vMerge w:val="restart"/>
        </w:tcPr>
        <w:p w14:paraId="181F3E1C" w14:textId="77777777" w:rsidR="00971B90" w:rsidRDefault="00971B90" w:rsidP="00971B90">
          <w:pPr>
            <w:pStyle w:val="Intestazione"/>
            <w:ind w:left="0" w:firstLine="0"/>
            <w:jc w:val="lef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3EDB7B7" wp14:editId="11ADD01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58850" cy="1257935"/>
                <wp:effectExtent l="0" t="0" r="6350" b="0"/>
                <wp:wrapSquare wrapText="bothSides"/>
                <wp:docPr id="598855139" name="Picture 8" descr="Immagine che contiene simbolo, emblema, logo, bandier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855139" name="Picture 8" descr="Immagine che contiene simbolo, emblema, logo, bandiera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1257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14" w:type="dxa"/>
          <w:tcBorders>
            <w:bottom w:val="single" w:sz="4" w:space="0" w:color="auto"/>
          </w:tcBorders>
        </w:tcPr>
        <w:p w14:paraId="019E80B5" w14:textId="77777777" w:rsidR="00971B90" w:rsidRPr="009B421D" w:rsidRDefault="00971B90" w:rsidP="00971B90">
          <w:pPr>
            <w:pStyle w:val="Intestazione"/>
            <w:spacing w:before="200"/>
            <w:ind w:left="0" w:right="57" w:firstLine="0"/>
            <w:rPr>
              <w:rFonts w:ascii="Avenir Book" w:hAnsi="Avenir Book"/>
            </w:rPr>
          </w:pPr>
          <w:r w:rsidRPr="009B421D">
            <w:rPr>
              <w:rFonts w:ascii="Avenir Book" w:hAnsi="Avenir Book"/>
              <w:sz w:val="24"/>
              <w:szCs w:val="28"/>
            </w:rPr>
            <w:t>Sezione Esploratori Tre Pini Massagno</w:t>
          </w:r>
        </w:p>
      </w:tc>
    </w:tr>
    <w:tr w:rsidR="00971B90" w14:paraId="4FFE2E1F" w14:textId="77777777" w:rsidTr="0009319F">
      <w:trPr>
        <w:trHeight w:val="1308"/>
        <w:jc w:val="center"/>
      </w:trPr>
      <w:tc>
        <w:tcPr>
          <w:tcW w:w="1843" w:type="dxa"/>
          <w:vMerge/>
        </w:tcPr>
        <w:p w14:paraId="2AD4DB7D" w14:textId="77777777" w:rsidR="00971B90" w:rsidRDefault="00971B90" w:rsidP="00971B90">
          <w:pPr>
            <w:pStyle w:val="Intestazione"/>
            <w:ind w:left="0" w:firstLine="0"/>
          </w:pPr>
        </w:p>
      </w:tc>
      <w:tc>
        <w:tcPr>
          <w:tcW w:w="9214" w:type="dxa"/>
          <w:tcBorders>
            <w:top w:val="single" w:sz="4" w:space="0" w:color="auto"/>
          </w:tcBorders>
        </w:tcPr>
        <w:p w14:paraId="42F51A49" w14:textId="24C017F4" w:rsidR="00971B90" w:rsidRPr="009B421D" w:rsidRDefault="00971B90" w:rsidP="00971B90">
          <w:pPr>
            <w:pStyle w:val="Intestazione"/>
            <w:ind w:left="0" w:firstLine="0"/>
            <w:rPr>
              <w:rFonts w:ascii="Avenir Book" w:hAnsi="Avenir Book"/>
              <w:sz w:val="24"/>
              <w:szCs w:val="28"/>
            </w:rPr>
          </w:pPr>
        </w:p>
      </w:tc>
    </w:tr>
    <w:tr w:rsidR="00971B90" w14:paraId="227CC2E0" w14:textId="77777777" w:rsidTr="0009319F">
      <w:trPr>
        <w:trHeight w:val="146"/>
        <w:jc w:val="center"/>
      </w:trPr>
      <w:tc>
        <w:tcPr>
          <w:tcW w:w="1843" w:type="dxa"/>
          <w:vMerge/>
        </w:tcPr>
        <w:p w14:paraId="653C3FAA" w14:textId="77777777" w:rsidR="00971B90" w:rsidRDefault="00971B90" w:rsidP="00971B90">
          <w:pPr>
            <w:pStyle w:val="Intestazione"/>
            <w:ind w:left="0" w:firstLine="0"/>
          </w:pPr>
        </w:p>
      </w:tc>
      <w:tc>
        <w:tcPr>
          <w:tcW w:w="9214" w:type="dxa"/>
          <w:vAlign w:val="bottom"/>
        </w:tcPr>
        <w:p w14:paraId="536345E2" w14:textId="77777777" w:rsidR="00971B90" w:rsidRPr="009B421D" w:rsidRDefault="00971B90" w:rsidP="00971B90">
          <w:pPr>
            <w:spacing w:after="0"/>
            <w:ind w:left="4956" w:right="0" w:firstLine="0"/>
            <w:jc w:val="right"/>
            <w:rPr>
              <w:rFonts w:ascii="Avenir LT Std 55 Roman" w:hAnsi="Avenir LT Std 55 Roman"/>
              <w:sz w:val="20"/>
            </w:rPr>
          </w:pPr>
        </w:p>
      </w:tc>
    </w:tr>
  </w:tbl>
  <w:p w14:paraId="274CC1B3" w14:textId="77777777" w:rsidR="00971B90" w:rsidRDefault="00971B90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22"/>
    <w:rsid w:val="000578CF"/>
    <w:rsid w:val="00153482"/>
    <w:rsid w:val="001C59D7"/>
    <w:rsid w:val="001D2298"/>
    <w:rsid w:val="001F36E5"/>
    <w:rsid w:val="00200C5B"/>
    <w:rsid w:val="002579EA"/>
    <w:rsid w:val="002913D2"/>
    <w:rsid w:val="002B0414"/>
    <w:rsid w:val="002C2658"/>
    <w:rsid w:val="002E4189"/>
    <w:rsid w:val="003352E3"/>
    <w:rsid w:val="0037300D"/>
    <w:rsid w:val="00401649"/>
    <w:rsid w:val="004033B3"/>
    <w:rsid w:val="0041620A"/>
    <w:rsid w:val="0049718D"/>
    <w:rsid w:val="00572AB5"/>
    <w:rsid w:val="005C781C"/>
    <w:rsid w:val="005F4DFB"/>
    <w:rsid w:val="00642B46"/>
    <w:rsid w:val="00671678"/>
    <w:rsid w:val="00676EBE"/>
    <w:rsid w:val="00691C22"/>
    <w:rsid w:val="006D5612"/>
    <w:rsid w:val="00757A30"/>
    <w:rsid w:val="007C7459"/>
    <w:rsid w:val="007E04F8"/>
    <w:rsid w:val="00821E88"/>
    <w:rsid w:val="008304B6"/>
    <w:rsid w:val="00835B51"/>
    <w:rsid w:val="008A4CF3"/>
    <w:rsid w:val="008C5461"/>
    <w:rsid w:val="00952CD2"/>
    <w:rsid w:val="00966800"/>
    <w:rsid w:val="00971B90"/>
    <w:rsid w:val="00977966"/>
    <w:rsid w:val="009D43CD"/>
    <w:rsid w:val="00A03390"/>
    <w:rsid w:val="00A11A63"/>
    <w:rsid w:val="00A54772"/>
    <w:rsid w:val="00AC3915"/>
    <w:rsid w:val="00AD4544"/>
    <w:rsid w:val="00AD481B"/>
    <w:rsid w:val="00B10F0C"/>
    <w:rsid w:val="00B43567"/>
    <w:rsid w:val="00BA4B72"/>
    <w:rsid w:val="00BD77C5"/>
    <w:rsid w:val="00C043ED"/>
    <w:rsid w:val="00C27A1D"/>
    <w:rsid w:val="00C327D8"/>
    <w:rsid w:val="00C3399D"/>
    <w:rsid w:val="00C549A7"/>
    <w:rsid w:val="00C61C5D"/>
    <w:rsid w:val="00CD048D"/>
    <w:rsid w:val="00D46BBF"/>
    <w:rsid w:val="00D634A5"/>
    <w:rsid w:val="00D65941"/>
    <w:rsid w:val="00D72ABB"/>
    <w:rsid w:val="00E05988"/>
    <w:rsid w:val="00F1101C"/>
    <w:rsid w:val="00F57CB1"/>
    <w:rsid w:val="00F62E89"/>
    <w:rsid w:val="00F7258D"/>
    <w:rsid w:val="00F928CB"/>
    <w:rsid w:val="00FD0EC3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585CB8"/>
  <w15:docId w15:val="{83C5736E-61D6-D04A-AC16-1F48B007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CH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9" w:lineRule="auto"/>
      <w:ind w:left="10" w:right="54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outlineLvl w:val="0"/>
    </w:pPr>
    <w:rPr>
      <w:rFonts w:ascii="Calibri" w:eastAsia="Calibri" w:hAnsi="Calibri" w:cs="Calibri"/>
      <w:color w:val="175BA4"/>
      <w:sz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175BA4"/>
      <w:sz w:val="25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D7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7C5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D7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7C5"/>
    <w:rPr>
      <w:rFonts w:ascii="Calibri" w:eastAsia="Calibri" w:hAnsi="Calibri" w:cs="Calibri"/>
      <w:color w:val="000000"/>
      <w:sz w:val="22"/>
    </w:rPr>
  </w:style>
  <w:style w:type="paragraph" w:styleId="Revisione">
    <w:name w:val="Revision"/>
    <w:hidden/>
    <w:uiPriority w:val="99"/>
    <w:semiHidden/>
    <w:rsid w:val="00F57CB1"/>
    <w:rPr>
      <w:rFonts w:ascii="Calibri" w:eastAsia="Calibri" w:hAnsi="Calibri" w:cs="Calibri"/>
      <w:color w:val="000000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F57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57C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57CB1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7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7CB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033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390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A03390"/>
  </w:style>
  <w:style w:type="table" w:styleId="Grigliatabella">
    <w:name w:val="Table Grid"/>
    <w:basedOn w:val="Tabellanormale"/>
    <w:uiPriority w:val="39"/>
    <w:rsid w:val="0097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ulisse/Documents/TPM/_Utily/2024_TPMP_Circolare%20Modello.dotx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2024_TPMP_Circolare Modello.dotx .dotx</Template>
  <TotalTime>39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21-22_TPM_Chiusura sezionale</vt:lpstr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21-22_TPM_Chiusura sezionale</dc:title>
  <dc:subject/>
  <dc:creator>Ulisse Corengia</dc:creator>
  <cp:keywords/>
  <cp:lastModifiedBy>Ulisse Corengia</cp:lastModifiedBy>
  <cp:revision>2</cp:revision>
  <cp:lastPrinted>2023-09-03T20:29:00Z</cp:lastPrinted>
  <dcterms:created xsi:type="dcterms:W3CDTF">2025-09-03T12:01:00Z</dcterms:created>
  <dcterms:modified xsi:type="dcterms:W3CDTF">2026-09-04T10:35:00Z</dcterms:modified>
</cp:coreProperties>
</file>